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BA9A2" w14:textId="77777777" w:rsidR="00202962" w:rsidRDefault="00202962" w:rsidP="00202962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90806D7" wp14:editId="10D73619">
                <wp:simplePos x="0" y="0"/>
                <wp:positionH relativeFrom="page">
                  <wp:posOffset>15240</wp:posOffset>
                </wp:positionH>
                <wp:positionV relativeFrom="paragraph">
                  <wp:posOffset>-457200</wp:posOffset>
                </wp:positionV>
                <wp:extent cx="2585720" cy="9745980"/>
                <wp:effectExtent l="0" t="0" r="2540" b="762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745980"/>
                          <a:chOff x="15240" y="0"/>
                          <a:chExt cx="2585720" cy="931291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15240" y="208788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0A77D6" w14:textId="44DA6C36" w:rsidR="00143125" w:rsidRDefault="00143125" w:rsidP="001431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806D7" id="Group 2" o:spid="_x0000_s1026" alt="&quot;&quot;" style="position:absolute;margin-left:1.2pt;margin-top:-36pt;width:203.6pt;height:767.4pt;z-index:-251657216;mso-width-percent:333;mso-position-horizontal-relative:page;mso-width-percent:333" coordorigin="152" coordsize="25857,9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" path="m,2757r1505,l1505,,,,,2757xe" fillcolor="#d14140 [3204]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left:152;top:20878;width:25857;height:72251;visibility:visible;mso-wrap-style:square;v-text-anchor:top" coordsize="4077,113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" adj="-11796480,,5400" path="m,11388r4076,l4076,,,,,11388xe" fillcolor="#d14140 [3204]" stroked="f">
                  <v:stroke joinstyle="miter"/>
                  <v:formulas/>
                  <v:path arrowok="t" o:connecttype="custom" o:connectlocs="0,7224396;2585086,7224396;2585086,0;0,0;0,7224396" o:connectangles="0,0,0,0,0" textboxrect="0,0,4077,11389"/>
                  <v:textbox>
                    <w:txbxContent>
                      <w:p w14:paraId="0A0A77D6" w14:textId="44DA6C36" w:rsidR="00143125" w:rsidRDefault="00143125" w:rsidP="00143125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720"/>
        <w:gridCol w:w="1080"/>
        <w:gridCol w:w="630"/>
        <w:gridCol w:w="720"/>
        <w:gridCol w:w="360"/>
        <w:gridCol w:w="1980"/>
        <w:gridCol w:w="180"/>
        <w:gridCol w:w="630"/>
        <w:gridCol w:w="4480"/>
        <w:gridCol w:w="20"/>
      </w:tblGrid>
      <w:tr w:rsidR="00530CF9" w:rsidRPr="0085363C" w14:paraId="47DE1E01" w14:textId="77777777" w:rsidTr="00143125">
        <w:trPr>
          <w:trHeight w:val="2430"/>
        </w:trPr>
        <w:tc>
          <w:tcPr>
            <w:tcW w:w="1800" w:type="dxa"/>
            <w:gridSpan w:val="2"/>
          </w:tcPr>
          <w:p w14:paraId="03176DF1" w14:textId="622FF558" w:rsidR="00530CF9" w:rsidRPr="00991F4B" w:rsidRDefault="00DC2E7D" w:rsidP="00143125">
            <w:pPr>
              <w:pStyle w:val="Subtitle"/>
            </w:pPr>
            <w:r>
              <w:t>A/C</w:t>
            </w:r>
          </w:p>
        </w:tc>
        <w:tc>
          <w:tcPr>
            <w:tcW w:w="9000" w:type="dxa"/>
            <w:gridSpan w:val="8"/>
          </w:tcPr>
          <w:p w14:paraId="582C6529" w14:textId="77777777" w:rsidR="00530CF9" w:rsidRDefault="00DC2E7D" w:rsidP="00143125">
            <w:pPr>
              <w:pStyle w:val="Title"/>
            </w:pPr>
            <w:r>
              <w:t>Ardit Cuko</w:t>
            </w:r>
          </w:p>
          <w:p w14:paraId="31BC0ED2" w14:textId="5A7903AB" w:rsidR="00143125" w:rsidRPr="00320D69" w:rsidRDefault="00000000" w:rsidP="00143125">
            <w:hyperlink r:id="rId10" w:history="1">
              <w:r w:rsidR="002E4803" w:rsidRPr="00320D69">
                <w:rPr>
                  <w:rStyle w:val="Hyperlink"/>
                  <w:color w:val="auto"/>
                </w:rPr>
                <w:t>Engacuko@gmail.com</w:t>
              </w:r>
            </w:hyperlink>
          </w:p>
          <w:p w14:paraId="7C7B5FA0" w14:textId="77777777" w:rsidR="002E4803" w:rsidRDefault="002E4803" w:rsidP="00143125">
            <w:pPr>
              <w:rPr>
                <w:color w:val="D14140" w:themeColor="accent1"/>
              </w:rPr>
            </w:pPr>
            <w:r w:rsidRPr="008D69CC">
              <w:rPr>
                <w:color w:val="D14140" w:themeColor="accent1"/>
                <w:sz w:val="18"/>
                <w:szCs w:val="18"/>
              </w:rPr>
              <w:t>GitHub:</w:t>
            </w:r>
            <w:r w:rsidR="008D69CC">
              <w:rPr>
                <w:color w:val="D14140" w:themeColor="accent1"/>
                <w:sz w:val="18"/>
                <w:szCs w:val="18"/>
              </w:rPr>
              <w:t xml:space="preserve">  </w:t>
            </w:r>
            <w:hyperlink r:id="rId11" w:history="1">
              <w:r w:rsidR="008D69CC" w:rsidRPr="007E148B">
                <w:rPr>
                  <w:rStyle w:val="Hyperlink"/>
                </w:rPr>
                <w:t>https://github.com/admac-hub</w:t>
              </w:r>
            </w:hyperlink>
          </w:p>
          <w:p w14:paraId="34E171F9" w14:textId="7DB74FBF" w:rsidR="008D69CC" w:rsidRPr="008D69CC" w:rsidRDefault="008D69CC" w:rsidP="00143125">
            <w:pPr>
              <w:rPr>
                <w:color w:val="D14140" w:themeColor="accent1"/>
                <w:sz w:val="18"/>
                <w:szCs w:val="18"/>
              </w:rPr>
            </w:pPr>
          </w:p>
        </w:tc>
      </w:tr>
      <w:tr w:rsidR="009F2248" w:rsidRPr="00F079F2" w14:paraId="30FE0018" w14:textId="77777777" w:rsidTr="00143125">
        <w:trPr>
          <w:gridAfter w:val="1"/>
          <w:wAfter w:w="20" w:type="dxa"/>
        </w:trPr>
        <w:tc>
          <w:tcPr>
            <w:tcW w:w="2430" w:type="dxa"/>
            <w:gridSpan w:val="3"/>
            <w:vMerge w:val="restart"/>
          </w:tcPr>
          <w:p w14:paraId="2F31F4ED" w14:textId="4C4B2485" w:rsidR="009F2248" w:rsidRPr="003C7741" w:rsidRDefault="00181930" w:rsidP="00143125">
            <w:pPr>
              <w:pStyle w:val="Heading1Alt"/>
            </w:pPr>
            <w:r>
              <w:t>About Me</w:t>
            </w:r>
          </w:p>
          <w:p w14:paraId="14CAA2A9" w14:textId="5CC7C6DF" w:rsidR="00DC2E7D" w:rsidRDefault="00DC2E7D" w:rsidP="00143125">
            <w:pPr>
              <w:pStyle w:val="Whitetext"/>
            </w:pPr>
            <w:r w:rsidRPr="00DC2E7D">
              <w:t xml:space="preserve">Multilingual IT Engineer with 4 years providing </w:t>
            </w:r>
            <w:r>
              <w:t xml:space="preserve">Technology consultancy and </w:t>
            </w:r>
            <w:r w:rsidR="00E0124C">
              <w:t>programming</w:t>
            </w:r>
            <w:r>
              <w:t xml:space="preserve"> solutions per multiple type of business in IT realm. </w:t>
            </w:r>
          </w:p>
          <w:p w14:paraId="71B2D7F4" w14:textId="3AC878EA" w:rsidR="00DC2E7D" w:rsidRDefault="00DC2E7D" w:rsidP="00143125">
            <w:pPr>
              <w:pStyle w:val="Whitetext"/>
            </w:pPr>
            <w:r>
              <w:t xml:space="preserve">I commit to improving business productivity </w:t>
            </w:r>
            <w:r w:rsidR="005C141A">
              <w:t>to be more cost efficient</w:t>
            </w:r>
            <w:r>
              <w:t xml:space="preserve">. </w:t>
            </w:r>
          </w:p>
          <w:p w14:paraId="7A9E74CA" w14:textId="4C49D02D" w:rsidR="009F2248" w:rsidRDefault="00DC2E7D" w:rsidP="00143125">
            <w:pPr>
              <w:pStyle w:val="Whitetext"/>
            </w:pPr>
            <w:r>
              <w:t>Excellent at launching new technol</w:t>
            </w:r>
            <w:r w:rsidR="00E0124C">
              <w:t xml:space="preserve">ogy that streamline </w:t>
            </w:r>
            <w:r w:rsidR="00666164">
              <w:t>operations and</w:t>
            </w:r>
            <w:r w:rsidR="00E0124C">
              <w:t xml:space="preserve"> increase </w:t>
            </w:r>
            <w:r w:rsidR="00E855A4">
              <w:t>productivity</w:t>
            </w:r>
            <w:r w:rsidR="00E0124C">
              <w:t>.</w:t>
            </w:r>
          </w:p>
          <w:p w14:paraId="7A41524B" w14:textId="77777777" w:rsidR="00143125" w:rsidRDefault="00143125" w:rsidP="00143125">
            <w:pPr>
              <w:pStyle w:val="Heading2"/>
            </w:pPr>
          </w:p>
          <w:p w14:paraId="7535634E" w14:textId="53FF0A77" w:rsidR="00143125" w:rsidRDefault="00143125" w:rsidP="00143125">
            <w:pPr>
              <w:pStyle w:val="Heading2"/>
            </w:pPr>
            <w:r w:rsidRPr="00F079F2">
              <w:rPr>
                <w:noProof/>
              </w:rPr>
              <w:drawing>
                <wp:inline distT="0" distB="0" distL="0" distR="0" wp14:anchorId="270D955D" wp14:editId="4F27DA70">
                  <wp:extent cx="190800" cy="255600"/>
                  <wp:effectExtent l="0" t="0" r="0" b="0"/>
                  <wp:docPr id="4" name="Picture 4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sdt>
              <w:sdtPr>
                <w:id w:val="2087807215"/>
                <w:placeholder>
                  <w:docPart w:val="8838EB7BDD61498DAA091E9C4DC2E888"/>
                </w:placeholder>
                <w:temporary/>
                <w:showingPlcHdr/>
                <w15:appearance w15:val="hidden"/>
              </w:sdtPr>
              <w:sdtContent>
                <w:r w:rsidRPr="008D69CC">
                  <w:rPr>
                    <w:i/>
                    <w:iCs/>
                  </w:rPr>
                  <w:t>ADDRESS</w:t>
                </w:r>
              </w:sdtContent>
            </w:sdt>
          </w:p>
          <w:p w14:paraId="32A54292" w14:textId="0F87CD0B" w:rsidR="00143125" w:rsidRPr="00143125" w:rsidRDefault="00143125" w:rsidP="00143125">
            <w:pPr>
              <w:rPr>
                <w:color w:val="FFFFFF" w:themeColor="background1"/>
              </w:rPr>
            </w:pPr>
            <w:r w:rsidRPr="00143125">
              <w:rPr>
                <w:color w:val="FFFFFF" w:themeColor="background1"/>
              </w:rPr>
              <w:t xml:space="preserve">3 </w:t>
            </w:r>
            <w:proofErr w:type="spellStart"/>
            <w:r w:rsidRPr="00143125">
              <w:rPr>
                <w:color w:val="FFFFFF" w:themeColor="background1"/>
              </w:rPr>
              <w:t>dearborn</w:t>
            </w:r>
            <w:proofErr w:type="spellEnd"/>
            <w:r w:rsidRPr="00143125">
              <w:rPr>
                <w:color w:val="FFFFFF" w:themeColor="background1"/>
              </w:rPr>
              <w:t xml:space="preserve"> street, Salem, MA 01970</w:t>
            </w:r>
          </w:p>
          <w:p w14:paraId="6A390E13" w14:textId="624D3DB8" w:rsidR="00143125" w:rsidRDefault="00143125" w:rsidP="00143125">
            <w:pPr>
              <w:pStyle w:val="Heading2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DC73FCC" wp14:editId="4FE74CA0">
                  <wp:extent cx="190500" cy="266700"/>
                  <wp:effectExtent l="0" t="0" r="0" b="0"/>
                  <wp:docPr id="5" name="Picture 5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sdt>
              <w:sdtPr>
                <w:rPr>
                  <w:i/>
                  <w:iCs/>
                </w:rPr>
                <w:id w:val="2013489330"/>
                <w:placeholder>
                  <w:docPart w:val="244AEF99F9C74E14B6008DDD0F2DC31B"/>
                </w:placeholder>
                <w:temporary/>
                <w:showingPlcHdr/>
                <w15:appearance w15:val="hidden"/>
              </w:sdtPr>
              <w:sdtContent>
                <w:r w:rsidRPr="008D69CC">
                  <w:rPr>
                    <w:i/>
                    <w:iCs/>
                  </w:rPr>
                  <w:t>PHONE</w:t>
                </w:r>
              </w:sdtContent>
            </w:sdt>
            <w:r>
              <w:t xml:space="preserve"> </w:t>
            </w:r>
          </w:p>
          <w:p w14:paraId="70B770B9" w14:textId="29DDD542" w:rsidR="00143125" w:rsidRPr="00143125" w:rsidRDefault="00143125" w:rsidP="00143125">
            <w:pPr>
              <w:rPr>
                <w:color w:val="FFFFFF" w:themeColor="background1"/>
              </w:rPr>
            </w:pPr>
            <w:r w:rsidRPr="00143125">
              <w:rPr>
                <w:color w:val="FFFFFF" w:themeColor="background1"/>
              </w:rPr>
              <w:t>(215)-934-2512</w:t>
            </w:r>
          </w:p>
          <w:p w14:paraId="003D481B" w14:textId="6F972387" w:rsidR="00143125" w:rsidRPr="008D69CC" w:rsidRDefault="00143125" w:rsidP="00143125">
            <w:pPr>
              <w:rPr>
                <w:b/>
                <w:bCs/>
                <w:i/>
                <w:iCs/>
                <w:color w:val="FFFFFF" w:themeColor="background1"/>
                <w:u w:val="single"/>
              </w:rPr>
            </w:pPr>
            <w:proofErr w:type="spellStart"/>
            <w:r w:rsidRPr="008D69CC">
              <w:rPr>
                <w:b/>
                <w:bCs/>
                <w:i/>
                <w:iCs/>
                <w:color w:val="FFFFFF" w:themeColor="background1"/>
                <w:u w:val="single"/>
              </w:rPr>
              <w:t>Linkeding</w:t>
            </w:r>
            <w:proofErr w:type="spellEnd"/>
            <w:r w:rsidRPr="008D69CC">
              <w:rPr>
                <w:b/>
                <w:bCs/>
                <w:i/>
                <w:iCs/>
                <w:color w:val="FFFFFF" w:themeColor="background1"/>
                <w:u w:val="single"/>
              </w:rPr>
              <w:t xml:space="preserve"> Profile</w:t>
            </w:r>
            <w:r w:rsidR="008D69CC" w:rsidRPr="008D69CC">
              <w:rPr>
                <w:b/>
                <w:bCs/>
                <w:i/>
                <w:iCs/>
                <w:color w:val="FFFFFF" w:themeColor="background1"/>
                <w:u w:val="single"/>
              </w:rPr>
              <w:t>:</w:t>
            </w:r>
          </w:p>
          <w:p w14:paraId="232259DE" w14:textId="03CDD62C" w:rsidR="00143125" w:rsidRDefault="00143125" w:rsidP="00143125">
            <w:pPr>
              <w:rPr>
                <w:color w:val="FFFFFF" w:themeColor="background1"/>
              </w:rPr>
            </w:pPr>
            <w:r w:rsidRPr="00143125">
              <w:rPr>
                <w:color w:val="FFFFFF" w:themeColor="background1"/>
              </w:rPr>
              <w:t>https://www.linkedin.com/in/ardit-cuko-764133180/</w:t>
            </w:r>
          </w:p>
          <w:p w14:paraId="6B66E72F" w14:textId="77777777" w:rsidR="00A4591C" w:rsidRDefault="00A4591C" w:rsidP="00143125">
            <w:pPr>
              <w:rPr>
                <w:color w:val="FFFFFF" w:themeColor="background1"/>
              </w:rPr>
            </w:pPr>
          </w:p>
          <w:p w14:paraId="2A8E011D" w14:textId="6E00B7C8" w:rsidR="00143125" w:rsidRPr="002E4803" w:rsidRDefault="00143125" w:rsidP="00143125">
            <w:pPr>
              <w:rPr>
                <w:b/>
                <w:bCs/>
              </w:rPr>
            </w:pPr>
          </w:p>
        </w:tc>
        <w:tc>
          <w:tcPr>
            <w:tcW w:w="720" w:type="dxa"/>
            <w:vMerge w:val="restart"/>
          </w:tcPr>
          <w:p w14:paraId="24CD8749" w14:textId="77777777" w:rsidR="009F2248" w:rsidRPr="00BB5950" w:rsidRDefault="009F2248" w:rsidP="00143125">
            <w:pPr>
              <w:pStyle w:val="Whitetext"/>
            </w:pPr>
          </w:p>
        </w:tc>
        <w:tc>
          <w:tcPr>
            <w:tcW w:w="360" w:type="dxa"/>
          </w:tcPr>
          <w:p w14:paraId="7BCBB583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ind w:right="680"/>
              <w:rPr>
                <w:rFonts w:ascii="Georgia" w:eastAsia="Times New Roman" w:hAnsi="Georgia" w:cs="Georgia"/>
                <w:color w:val="FFFFFF"/>
                <w:sz w:val="16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0FF530E" w14:textId="77777777" w:rsidR="009F2248" w:rsidRPr="00F079F2" w:rsidRDefault="00000000" w:rsidP="00143125">
            <w:pPr>
              <w:pStyle w:val="Heading1"/>
            </w:pPr>
            <w:sdt>
              <w:sdtPr>
                <w:id w:val="1639925611"/>
                <w:placeholder>
                  <w:docPart w:val="C03B272AD8B64C8FA825D6A86512A508"/>
                </w:placeholder>
                <w:temporary/>
                <w:showingPlcHdr/>
                <w15:appearance w15:val="hidden"/>
              </w:sdtPr>
              <w:sdtContent>
                <w:r w:rsidR="00453566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D14140" w:themeColor="accent1"/>
            </w:tcBorders>
          </w:tcPr>
          <w:p w14:paraId="6E2232A6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1671598D" w14:textId="77777777" w:rsidTr="00143125">
        <w:trPr>
          <w:gridAfter w:val="1"/>
          <w:wAfter w:w="20" w:type="dxa"/>
        </w:trPr>
        <w:tc>
          <w:tcPr>
            <w:tcW w:w="2430" w:type="dxa"/>
            <w:gridSpan w:val="3"/>
            <w:vMerge/>
          </w:tcPr>
          <w:p w14:paraId="1B5660E1" w14:textId="77777777" w:rsidR="009F2248" w:rsidRPr="00F079F2" w:rsidRDefault="009F2248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14:paraId="5BCF4824" w14:textId="77777777" w:rsidR="009F2248" w:rsidRPr="00F079F2" w:rsidRDefault="009F2248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A0F73F5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2160" w:type="dxa"/>
            <w:gridSpan w:val="2"/>
            <w:vMerge/>
          </w:tcPr>
          <w:p w14:paraId="7DE04089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 w:themeColor="accent1"/>
            </w:tcBorders>
          </w:tcPr>
          <w:p w14:paraId="1F18D35D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3D51ED20" w14:textId="77777777" w:rsidTr="00143125">
        <w:trPr>
          <w:gridAfter w:val="1"/>
          <w:wAfter w:w="20" w:type="dxa"/>
          <w:trHeight w:val="4269"/>
        </w:trPr>
        <w:tc>
          <w:tcPr>
            <w:tcW w:w="2430" w:type="dxa"/>
            <w:gridSpan w:val="3"/>
            <w:vMerge/>
            <w:tcBorders>
              <w:bottom w:val="nil"/>
            </w:tcBorders>
          </w:tcPr>
          <w:p w14:paraId="158523A2" w14:textId="77777777" w:rsidR="009F2248" w:rsidRPr="00F079F2" w:rsidRDefault="009F2248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</w:tcPr>
          <w:p w14:paraId="2FB4B42D" w14:textId="77777777" w:rsidR="009F2248" w:rsidRPr="00F079F2" w:rsidRDefault="009F2248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</w:tcPr>
          <w:p w14:paraId="4270F046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tcBorders>
              <w:bottom w:val="nil"/>
            </w:tcBorders>
          </w:tcPr>
          <w:p w14:paraId="01BE83AD" w14:textId="5B5490D4" w:rsidR="009F2248" w:rsidRPr="00BE485F" w:rsidRDefault="00DC2E7D" w:rsidP="00143125">
            <w:pPr>
              <w:pStyle w:val="JobDates"/>
              <w:rPr>
                <w:b/>
                <w:bCs/>
              </w:rPr>
            </w:pPr>
            <w:r w:rsidRPr="00DC2E7D">
              <w:t xml:space="preserve">IT Engineer -Magna5 Global MSP (November 2022 - </w:t>
            </w:r>
            <w:r w:rsidR="008D69CC" w:rsidRPr="00DC2E7D">
              <w:t>Present)</w:t>
            </w:r>
            <w:r w:rsidR="008D69CC">
              <w:t xml:space="preserve"> </w:t>
            </w:r>
            <w:r w:rsidR="008D69CC" w:rsidRPr="008D69CC">
              <w:rPr>
                <w:b/>
                <w:bCs/>
              </w:rPr>
              <w:t>Boston</w:t>
            </w:r>
            <w:r w:rsidR="00BE485F">
              <w:rPr>
                <w:b/>
                <w:bCs/>
              </w:rPr>
              <w:t>, MA</w:t>
            </w:r>
          </w:p>
          <w:p w14:paraId="24C207DC" w14:textId="77777777" w:rsidR="00DC2E7D" w:rsidRPr="00250099" w:rsidRDefault="00DC2E7D" w:rsidP="00143125">
            <w:pPr>
              <w:pStyle w:val="JobDates"/>
            </w:pPr>
          </w:p>
          <w:p w14:paraId="69C60860" w14:textId="6A49D3B5" w:rsidR="00DC2E7D" w:rsidRDefault="00DC2E7D" w:rsidP="00143125">
            <w:pPr>
              <w:pStyle w:val="JobDates"/>
              <w:numPr>
                <w:ilvl w:val="0"/>
                <w:numId w:val="32"/>
              </w:numPr>
            </w:pPr>
            <w:r w:rsidRPr="00DC2E7D">
              <w:t xml:space="preserve">Implement infrastructure systems and components of business and IT </w:t>
            </w:r>
            <w:r w:rsidR="00A01F17" w:rsidRPr="00DC2E7D">
              <w:t xml:space="preserve">Applications </w:t>
            </w:r>
            <w:r w:rsidR="00A01F17">
              <w:t>(</w:t>
            </w:r>
            <w:r w:rsidRPr="00DC2E7D">
              <w:t xml:space="preserve">Hardware/servers/software/certificates/security) per MSP client across </w:t>
            </w:r>
            <w:r w:rsidR="00A01F17" w:rsidRPr="00DC2E7D">
              <w:t>Mass.</w:t>
            </w:r>
          </w:p>
          <w:p w14:paraId="11EA4FAA" w14:textId="5645015C" w:rsidR="00DC2E7D" w:rsidRDefault="00DC2E7D" w:rsidP="00143125">
            <w:pPr>
              <w:pStyle w:val="JobDates"/>
              <w:numPr>
                <w:ilvl w:val="0"/>
                <w:numId w:val="31"/>
              </w:numPr>
            </w:pPr>
            <w:r w:rsidRPr="00DC2E7D">
              <w:t xml:space="preserve">Configured and deployed FortiGate firewalls and </w:t>
            </w:r>
            <w:r w:rsidR="00097D9F">
              <w:t>N</w:t>
            </w:r>
            <w:r w:rsidRPr="00DC2E7D">
              <w:t xml:space="preserve">etwork switches per </w:t>
            </w:r>
            <w:r>
              <w:t>MPS Clients</w:t>
            </w:r>
            <w:r w:rsidR="008D69CC">
              <w:t xml:space="preserve"> </w:t>
            </w:r>
          </w:p>
          <w:p w14:paraId="1C37D44E" w14:textId="323247CC" w:rsidR="00DC2E7D" w:rsidRDefault="00DC2E7D" w:rsidP="00143125">
            <w:pPr>
              <w:pStyle w:val="JobDates"/>
              <w:numPr>
                <w:ilvl w:val="0"/>
                <w:numId w:val="31"/>
              </w:numPr>
            </w:pPr>
            <w:r w:rsidRPr="00DC2E7D">
              <w:t>Maintaining azure cloud and 0365 environment</w:t>
            </w:r>
            <w:r>
              <w:t xml:space="preserve"> and executing PowerShell scrips to make changes per client </w:t>
            </w:r>
            <w:r w:rsidR="00A01F17">
              <w:t>requests.</w:t>
            </w:r>
          </w:p>
          <w:p w14:paraId="0C0E53CE" w14:textId="64CA3FA2" w:rsidR="00DC2E7D" w:rsidRDefault="00DC2E7D" w:rsidP="00143125">
            <w:pPr>
              <w:pStyle w:val="JobDates"/>
              <w:numPr>
                <w:ilvl w:val="0"/>
                <w:numId w:val="31"/>
              </w:numPr>
            </w:pPr>
            <w:r w:rsidRPr="00DC2E7D">
              <w:t xml:space="preserve">Streamlined </w:t>
            </w:r>
            <w:r w:rsidR="008D69CC">
              <w:t>legacy by creating Shell scripts to automate the workflow process</w:t>
            </w:r>
            <w:r w:rsidR="00320D69">
              <w:t>.</w:t>
            </w:r>
          </w:p>
          <w:p w14:paraId="5A9E5308" w14:textId="6D02D6D8" w:rsidR="00C978FD" w:rsidRDefault="00DC2E7D" w:rsidP="00143125">
            <w:pPr>
              <w:pStyle w:val="JobDates"/>
              <w:numPr>
                <w:ilvl w:val="0"/>
                <w:numId w:val="31"/>
              </w:numPr>
            </w:pPr>
            <w:r>
              <w:t xml:space="preserve">Wrote down PowerShell script to query WMI and </w:t>
            </w:r>
            <w:r w:rsidR="00A01F17">
              <w:t>gets</w:t>
            </w:r>
            <w:r>
              <w:t xml:space="preserve"> info from the computers that were decommissioned to help the helpdesk and Tech get away from manual data entry process.</w:t>
            </w:r>
          </w:p>
          <w:p w14:paraId="367E24A2" w14:textId="40E5BD5F" w:rsidR="00DC2E7D" w:rsidRDefault="00C978FD" w:rsidP="00143125">
            <w:pPr>
              <w:pStyle w:val="JobDates"/>
              <w:numPr>
                <w:ilvl w:val="0"/>
                <w:numId w:val="31"/>
              </w:numPr>
            </w:pPr>
            <w:r>
              <w:t xml:space="preserve">Work setting up domain </w:t>
            </w:r>
            <w:r w:rsidR="00A01F17">
              <w:t>controllers,</w:t>
            </w:r>
            <w:r>
              <w:t xml:space="preserve"> </w:t>
            </w:r>
            <w:proofErr w:type="spellStart"/>
            <w:r w:rsidRPr="00C978FD">
              <w:t>ESXi</w:t>
            </w:r>
            <w:proofErr w:type="spellEnd"/>
            <w:r>
              <w:t xml:space="preserve"> </w:t>
            </w:r>
            <w:r w:rsidR="00A01F17">
              <w:t>hosts,</w:t>
            </w:r>
            <w:r>
              <w:t xml:space="preserve"> SAN and NAS </w:t>
            </w:r>
            <w:r w:rsidR="00A01F17">
              <w:t>storage.</w:t>
            </w:r>
          </w:p>
          <w:p w14:paraId="79991FEC" w14:textId="7F7159EB" w:rsidR="00C978FD" w:rsidRDefault="00C978FD" w:rsidP="00143125">
            <w:pPr>
              <w:pStyle w:val="JobDates"/>
              <w:numPr>
                <w:ilvl w:val="0"/>
                <w:numId w:val="31"/>
              </w:numPr>
            </w:pPr>
            <w:r>
              <w:t xml:space="preserve">Maintained </w:t>
            </w:r>
            <w:r w:rsidR="003F41E9">
              <w:t xml:space="preserve">server </w:t>
            </w:r>
            <w:r w:rsidR="00320D69">
              <w:t>resources</w:t>
            </w:r>
            <w:r>
              <w:t xml:space="preserve"> in VMware environment and </w:t>
            </w:r>
            <w:r w:rsidR="00A01F17">
              <w:t>Azure.</w:t>
            </w:r>
          </w:p>
          <w:p w14:paraId="1AEA6FA7" w14:textId="0018581C" w:rsidR="00C978FD" w:rsidRPr="00DC2E7D" w:rsidRDefault="00C978FD" w:rsidP="00143125">
            <w:pPr>
              <w:pStyle w:val="JobDates"/>
              <w:numPr>
                <w:ilvl w:val="0"/>
                <w:numId w:val="31"/>
              </w:numPr>
            </w:pPr>
            <w:r>
              <w:t xml:space="preserve">Virtualize physical </w:t>
            </w:r>
            <w:r w:rsidR="00A01F17">
              <w:t>machines to</w:t>
            </w:r>
            <w:r>
              <w:t xml:space="preserve"> virtual using </w:t>
            </w:r>
            <w:r w:rsidR="00320D69">
              <w:t>venter</w:t>
            </w:r>
            <w:r>
              <w:t xml:space="preserve"> </w:t>
            </w:r>
            <w:r w:rsidR="00320D69">
              <w:t>standalone</w:t>
            </w:r>
            <w:r>
              <w:t xml:space="preserve"> </w:t>
            </w:r>
            <w:r w:rsidR="00A01F17">
              <w:t>tools.</w:t>
            </w:r>
          </w:p>
          <w:p w14:paraId="39D49592" w14:textId="77777777" w:rsidR="00DC2E7D" w:rsidRDefault="00DC2E7D" w:rsidP="00143125">
            <w:pPr>
              <w:pStyle w:val="JobDates"/>
              <w:rPr>
                <w:b/>
                <w:bCs/>
              </w:rPr>
            </w:pPr>
          </w:p>
          <w:p w14:paraId="5423D535" w14:textId="40A131F1" w:rsidR="009F2248" w:rsidRPr="00BE485F" w:rsidRDefault="00320D69" w:rsidP="00143125">
            <w:pPr>
              <w:pStyle w:val="JobDates"/>
              <w:rPr>
                <w:b/>
                <w:bCs/>
              </w:rPr>
            </w:pPr>
            <w:r>
              <w:t>Junior Python Programmer</w:t>
            </w:r>
            <w:r w:rsidR="00C978FD" w:rsidRPr="00C978FD">
              <w:t xml:space="preserve"> – Northeast Building Products (OCTOBER 20</w:t>
            </w:r>
            <w:r w:rsidR="005D3F41">
              <w:t>19</w:t>
            </w:r>
            <w:r w:rsidR="00C978FD" w:rsidRPr="00C978FD">
              <w:t xml:space="preserve"> – DECEMBER 2022)</w:t>
            </w:r>
            <w:r w:rsidR="00BE485F">
              <w:t xml:space="preserve">                                                                                  </w:t>
            </w:r>
            <w:r w:rsidR="00BE485F">
              <w:rPr>
                <w:b/>
                <w:bCs/>
              </w:rPr>
              <w:t>Philadelphia, PA</w:t>
            </w:r>
          </w:p>
          <w:p w14:paraId="6466048D" w14:textId="19EB3AC0" w:rsidR="00C978FD" w:rsidRDefault="00C978FD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Implemented a file distribution system by setting up a file storage server and an wrote down PowerShell scripts and batch script to distribute the files across machines</w:t>
            </w:r>
            <w:r w:rsidR="0004431B">
              <w:rPr>
                <w:sz w:val="18"/>
                <w:szCs w:val="18"/>
              </w:rPr>
              <w:t xml:space="preserve"> in manufacturing, in Synchronization with AS400 batch release.</w:t>
            </w:r>
          </w:p>
          <w:p w14:paraId="46F1C6B7" w14:textId="549D2D27" w:rsidR="00944423" w:rsidRDefault="00944423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Automated the computer deployment </w:t>
            </w:r>
            <w:r w:rsidR="00F504EC">
              <w:rPr>
                <w:sz w:val="18"/>
                <w:szCs w:val="18"/>
              </w:rPr>
              <w:t>process, using</w:t>
            </w:r>
            <w:r>
              <w:rPr>
                <w:sz w:val="18"/>
                <w:szCs w:val="18"/>
              </w:rPr>
              <w:t xml:space="preserve"> KACE/Quest system management </w:t>
            </w:r>
            <w:r w:rsidR="00F504EC">
              <w:rPr>
                <w:sz w:val="18"/>
                <w:szCs w:val="18"/>
              </w:rPr>
              <w:t>solution,</w:t>
            </w:r>
            <w:r>
              <w:rPr>
                <w:sz w:val="18"/>
                <w:szCs w:val="18"/>
              </w:rPr>
              <w:t xml:space="preserve"> by creating a repository of .exe and .</w:t>
            </w:r>
            <w:proofErr w:type="spellStart"/>
            <w:r>
              <w:rPr>
                <w:sz w:val="18"/>
                <w:szCs w:val="18"/>
              </w:rPr>
              <w:t>msi</w:t>
            </w:r>
            <w:proofErr w:type="spellEnd"/>
            <w:r>
              <w:rPr>
                <w:sz w:val="18"/>
                <w:szCs w:val="18"/>
              </w:rPr>
              <w:t xml:space="preserve"> and creating smart labels on KACE to apply condition that triggers certain app to be installed if criteria was meet.</w:t>
            </w:r>
            <w:r w:rsidR="00B845B8">
              <w:rPr>
                <w:sz w:val="18"/>
                <w:szCs w:val="18"/>
              </w:rPr>
              <w:t xml:space="preserve"> </w:t>
            </w:r>
          </w:p>
          <w:p w14:paraId="39D370D3" w14:textId="06A4C82A" w:rsidR="00944423" w:rsidRDefault="00944423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944423">
              <w:rPr>
                <w:sz w:val="18"/>
                <w:szCs w:val="18"/>
              </w:rPr>
              <w:t>Developed a</w:t>
            </w:r>
            <w:r w:rsidR="00A01F17">
              <w:rPr>
                <w:sz w:val="18"/>
                <w:szCs w:val="18"/>
              </w:rPr>
              <w:t xml:space="preserve"> python</w:t>
            </w:r>
            <w:r w:rsidRPr="00944423">
              <w:rPr>
                <w:sz w:val="18"/>
                <w:szCs w:val="18"/>
              </w:rPr>
              <w:t xml:space="preserve"> program</w:t>
            </w:r>
            <w:r w:rsidR="00A01F17">
              <w:rPr>
                <w:sz w:val="18"/>
                <w:szCs w:val="18"/>
              </w:rPr>
              <w:t xml:space="preserve"> using </w:t>
            </w:r>
            <w:r w:rsidR="00F504EC">
              <w:rPr>
                <w:sz w:val="18"/>
                <w:szCs w:val="18"/>
              </w:rPr>
              <w:t>panda’s</w:t>
            </w:r>
            <w:r w:rsidR="00A01F17">
              <w:rPr>
                <w:sz w:val="18"/>
                <w:szCs w:val="18"/>
              </w:rPr>
              <w:t xml:space="preserve"> libraries,</w:t>
            </w:r>
            <w:r w:rsidRPr="00944423">
              <w:rPr>
                <w:sz w:val="18"/>
                <w:szCs w:val="18"/>
              </w:rPr>
              <w:t xml:space="preserve"> that reduces the time of bookkeeping </w:t>
            </w:r>
            <w:r w:rsidR="008D69CC">
              <w:rPr>
                <w:sz w:val="18"/>
                <w:szCs w:val="18"/>
              </w:rPr>
              <w:t>doing manually data entry and file comparing in excel</w:t>
            </w:r>
            <w:r w:rsidR="00A01F17">
              <w:rPr>
                <w:sz w:val="18"/>
                <w:szCs w:val="18"/>
              </w:rPr>
              <w:t>.</w:t>
            </w:r>
            <w:r w:rsidRPr="00944423">
              <w:rPr>
                <w:sz w:val="18"/>
                <w:szCs w:val="18"/>
              </w:rPr>
              <w:t xml:space="preserve"> </w:t>
            </w:r>
          </w:p>
          <w:p w14:paraId="30C0043D" w14:textId="27552724" w:rsidR="00944423" w:rsidRDefault="00944423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944423">
              <w:rPr>
                <w:sz w:val="18"/>
                <w:szCs w:val="18"/>
              </w:rPr>
              <w:t>Wrote a code that decoded bas64 to XML parse and create XML with the</w:t>
            </w:r>
            <w:r>
              <w:rPr>
                <w:sz w:val="18"/>
                <w:szCs w:val="18"/>
              </w:rPr>
              <w:t xml:space="preserve"> necessary </w:t>
            </w:r>
            <w:r w:rsidR="00F504EC">
              <w:rPr>
                <w:sz w:val="18"/>
                <w:szCs w:val="18"/>
              </w:rPr>
              <w:t>data.</w:t>
            </w:r>
            <w:r>
              <w:rPr>
                <w:sz w:val="18"/>
                <w:szCs w:val="18"/>
              </w:rPr>
              <w:t xml:space="preserve"> </w:t>
            </w:r>
          </w:p>
          <w:p w14:paraId="7828089B" w14:textId="2758C15F" w:rsidR="00944423" w:rsidRDefault="00944423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Automate price testing with </w:t>
            </w:r>
            <w:r w:rsidR="00F504EC">
              <w:rPr>
                <w:sz w:val="18"/>
                <w:szCs w:val="18"/>
              </w:rPr>
              <w:t>Python,</w:t>
            </w:r>
            <w:r>
              <w:rPr>
                <w:sz w:val="18"/>
                <w:szCs w:val="18"/>
              </w:rPr>
              <w:t xml:space="preserve"> </w:t>
            </w:r>
            <w:r w:rsidR="00B629C0">
              <w:rPr>
                <w:sz w:val="18"/>
                <w:szCs w:val="18"/>
              </w:rPr>
              <w:t>implemented</w:t>
            </w:r>
            <w:r>
              <w:rPr>
                <w:sz w:val="18"/>
                <w:szCs w:val="18"/>
              </w:rPr>
              <w:t xml:space="preserve"> 3 blueprint files and wrote a code to compare </w:t>
            </w:r>
            <w:r w:rsidR="0040371A">
              <w:rPr>
                <w:sz w:val="18"/>
                <w:szCs w:val="18"/>
              </w:rPr>
              <w:t>these files</w:t>
            </w:r>
            <w:r>
              <w:rPr>
                <w:sz w:val="18"/>
                <w:szCs w:val="18"/>
              </w:rPr>
              <w:t xml:space="preserve"> with customer prices and create a profit report for upper management</w:t>
            </w:r>
            <w:r w:rsidR="0040371A">
              <w:rPr>
                <w:sz w:val="18"/>
                <w:szCs w:val="18"/>
              </w:rPr>
              <w:t xml:space="preserve">, and highlight fields where the price needed to be </w:t>
            </w:r>
            <w:r w:rsidR="008D69CC">
              <w:rPr>
                <w:sz w:val="18"/>
                <w:szCs w:val="18"/>
              </w:rPr>
              <w:t>corrected.</w:t>
            </w:r>
          </w:p>
          <w:p w14:paraId="03C1F74D" w14:textId="481A0480" w:rsidR="006C152D" w:rsidRDefault="00A01F17" w:rsidP="00143125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6C152D" w:rsidRPr="006C152D">
              <w:rPr>
                <w:sz w:val="18"/>
                <w:szCs w:val="18"/>
              </w:rPr>
              <w:t>aintained workflow diagrams, data flows,</w:t>
            </w:r>
            <w:r w:rsidR="00414A31">
              <w:rPr>
                <w:sz w:val="18"/>
                <w:szCs w:val="18"/>
              </w:rPr>
              <w:t xml:space="preserve"> </w:t>
            </w:r>
            <w:r w:rsidR="0040371A">
              <w:rPr>
                <w:sz w:val="18"/>
                <w:szCs w:val="18"/>
              </w:rPr>
              <w:t xml:space="preserve">Knowledgebase </w:t>
            </w:r>
            <w:r w:rsidR="0040371A" w:rsidRPr="006C152D">
              <w:rPr>
                <w:sz w:val="18"/>
                <w:szCs w:val="18"/>
              </w:rPr>
              <w:t>and</w:t>
            </w:r>
            <w:r w:rsidR="006C152D" w:rsidRPr="006C152D">
              <w:rPr>
                <w:sz w:val="18"/>
                <w:szCs w:val="18"/>
              </w:rPr>
              <w:t xml:space="preserve"> developed a field mapping documentation for manufacturing files.</w:t>
            </w:r>
          </w:p>
          <w:p w14:paraId="679E4EF3" w14:textId="77777777" w:rsidR="00A01F17" w:rsidRDefault="00A01F17" w:rsidP="00A01F17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Wrote SQL statements on day to day in as400 to pull information needed from users</w:t>
            </w:r>
            <w:r w:rsidR="00320D69">
              <w:rPr>
                <w:sz w:val="18"/>
                <w:szCs w:val="18"/>
              </w:rPr>
              <w:t xml:space="preserve"> and upper management. </w:t>
            </w:r>
          </w:p>
          <w:p w14:paraId="79794B7D" w14:textId="1E18D3E1" w:rsidR="00320D69" w:rsidRPr="00A01F17" w:rsidRDefault="00320D69" w:rsidP="00A01F17">
            <w:pPr>
              <w:pStyle w:val="JobDescription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Wrote a python script that query data from </w:t>
            </w:r>
            <w:r w:rsidR="008D69CC">
              <w:rPr>
                <w:sz w:val="18"/>
                <w:szCs w:val="18"/>
              </w:rPr>
              <w:t>Vorna</w:t>
            </w:r>
            <w:r>
              <w:rPr>
                <w:sz w:val="18"/>
                <w:szCs w:val="18"/>
              </w:rPr>
              <w:t xml:space="preserve"> XL scoreboards and save them in </w:t>
            </w:r>
            <w:r w:rsidR="008D69CC">
              <w:rPr>
                <w:sz w:val="18"/>
                <w:szCs w:val="18"/>
              </w:rPr>
              <w:t xml:space="preserve">.xlsx format </w:t>
            </w:r>
            <w:r>
              <w:rPr>
                <w:sz w:val="18"/>
                <w:szCs w:val="18"/>
              </w:rPr>
              <w:t xml:space="preserve">to be able to create </w:t>
            </w:r>
            <w:r w:rsidR="008D69CC">
              <w:rPr>
                <w:sz w:val="18"/>
                <w:szCs w:val="18"/>
              </w:rPr>
              <w:t>pivot chart and pivot table</w:t>
            </w:r>
            <w:r>
              <w:rPr>
                <w:sz w:val="18"/>
                <w:szCs w:val="18"/>
              </w:rPr>
              <w:t>.</w:t>
            </w:r>
          </w:p>
        </w:tc>
      </w:tr>
      <w:tr w:rsidR="009F2248" w:rsidRPr="00F079F2" w14:paraId="558F5948" w14:textId="77777777" w:rsidTr="00143125">
        <w:trPr>
          <w:gridAfter w:val="1"/>
          <w:wAfter w:w="20" w:type="dxa"/>
        </w:trPr>
        <w:tc>
          <w:tcPr>
            <w:tcW w:w="720" w:type="dxa"/>
            <w:vMerge w:val="restart"/>
          </w:tcPr>
          <w:p w14:paraId="0B02C210" w14:textId="49A81999" w:rsidR="009F2248" w:rsidRPr="00F079F2" w:rsidRDefault="009F2248" w:rsidP="00143125">
            <w:pPr>
              <w:rPr>
                <w:rFonts w:ascii="Georgia" w:hAnsi="Georgia" w:cs="Georgia"/>
                <w:color w:val="FFFFFF"/>
                <w:szCs w:val="24"/>
              </w:rPr>
            </w:pPr>
          </w:p>
        </w:tc>
        <w:tc>
          <w:tcPr>
            <w:tcW w:w="2430" w:type="dxa"/>
            <w:gridSpan w:val="3"/>
            <w:vMerge w:val="restart"/>
          </w:tcPr>
          <w:p w14:paraId="1C96CE10" w14:textId="0F6EED38" w:rsidR="009F2248" w:rsidRPr="00143125" w:rsidRDefault="009F2248" w:rsidP="00143125">
            <w:pPr>
              <w:pStyle w:val="Heading2"/>
            </w:pPr>
          </w:p>
        </w:tc>
        <w:tc>
          <w:tcPr>
            <w:tcW w:w="360" w:type="dxa"/>
          </w:tcPr>
          <w:p w14:paraId="606BF5A8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28BC1090" w14:textId="77777777" w:rsidR="009F2248" w:rsidRPr="00F079F2" w:rsidRDefault="00000000" w:rsidP="00143125">
            <w:pPr>
              <w:pStyle w:val="Heading1"/>
            </w:pPr>
            <w:sdt>
              <w:sdtPr>
                <w:id w:val="-1050452347"/>
                <w:placeholder>
                  <w:docPart w:val="2E810C325FF346A58A9419B0066D2A91"/>
                </w:placeholder>
                <w:temporary/>
                <w:showingPlcHdr/>
                <w15:appearance w15:val="hidden"/>
              </w:sdtPr>
              <w:sdtContent>
                <w:r w:rsidR="00453566" w:rsidRPr="008D69CC">
                  <w:rPr>
                    <w:sz w:val="18"/>
                    <w:szCs w:val="18"/>
                  </w:rPr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D14140" w:themeColor="accent1"/>
            </w:tcBorders>
          </w:tcPr>
          <w:p w14:paraId="51D438AE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7DE1103C" w14:textId="77777777" w:rsidTr="00143125">
        <w:trPr>
          <w:gridAfter w:val="1"/>
          <w:wAfter w:w="20" w:type="dxa"/>
        </w:trPr>
        <w:tc>
          <w:tcPr>
            <w:tcW w:w="720" w:type="dxa"/>
            <w:vMerge/>
          </w:tcPr>
          <w:p w14:paraId="7760F279" w14:textId="77777777" w:rsidR="009F2248" w:rsidRPr="00F079F2" w:rsidRDefault="009F2248" w:rsidP="00143125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5D430B8F" w14:textId="77777777" w:rsidR="009F2248" w:rsidRPr="00F079F2" w:rsidRDefault="009F2248" w:rsidP="00143125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701F53AC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980" w:type="dxa"/>
            <w:vMerge/>
          </w:tcPr>
          <w:p w14:paraId="7CD9EECF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 w:themeColor="accent1"/>
            </w:tcBorders>
          </w:tcPr>
          <w:p w14:paraId="4FAB68D2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</w:tr>
      <w:tr w:rsidR="009F2248" w:rsidRPr="00F079F2" w14:paraId="01640E2E" w14:textId="77777777" w:rsidTr="00143125">
        <w:trPr>
          <w:gridAfter w:val="1"/>
          <w:wAfter w:w="20" w:type="dxa"/>
          <w:trHeight w:val="522"/>
        </w:trPr>
        <w:tc>
          <w:tcPr>
            <w:tcW w:w="720" w:type="dxa"/>
            <w:vMerge/>
          </w:tcPr>
          <w:p w14:paraId="3E38C6BB" w14:textId="77777777" w:rsidR="009F2248" w:rsidRPr="00F079F2" w:rsidRDefault="009F2248" w:rsidP="00143125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232CD45E" w14:textId="77777777" w:rsidR="009F2248" w:rsidRPr="00F079F2" w:rsidRDefault="009F2248" w:rsidP="00143125">
            <w:pPr>
              <w:pStyle w:val="Whitetext"/>
              <w:ind w:right="680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</w:tcPr>
          <w:p w14:paraId="09DBEB39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 w:val="restart"/>
          </w:tcPr>
          <w:p w14:paraId="56AFC6F2" w14:textId="77777777" w:rsidR="009F2248" w:rsidRPr="00944423" w:rsidRDefault="00944423" w:rsidP="00143125">
            <w:pPr>
              <w:pStyle w:val="JobDescription"/>
              <w:numPr>
                <w:ilvl w:val="0"/>
                <w:numId w:val="36"/>
              </w:numPr>
            </w:pPr>
            <w:r>
              <w:rPr>
                <w:rFonts w:ascii="Century Gothic" w:eastAsia="Century Gothic" w:hAnsi="Century Gothic"/>
                <w:b/>
                <w:color w:val="892286"/>
                <w:sz w:val="18"/>
                <w:u w:val="single"/>
              </w:rPr>
              <w:t>Batchelor / Mathematical Engineering</w:t>
            </w:r>
          </w:p>
          <w:p w14:paraId="47AE6566" w14:textId="6A097196" w:rsidR="00944423" w:rsidRPr="00944423" w:rsidRDefault="00944423" w:rsidP="00143125">
            <w:pPr>
              <w:pStyle w:val="JobDescription"/>
              <w:numPr>
                <w:ilvl w:val="0"/>
                <w:numId w:val="37"/>
              </w:numPr>
            </w:pPr>
            <w:r>
              <w:rPr>
                <w:rFonts w:ascii="Century Gothic" w:eastAsia="Century Gothic" w:hAnsi="Century Gothic"/>
                <w:b/>
                <w:i/>
                <w:color w:val="000000"/>
                <w:sz w:val="18"/>
              </w:rPr>
              <w:t xml:space="preserve">Polytechnic University </w:t>
            </w:r>
            <w:r w:rsidR="00A01F17">
              <w:rPr>
                <w:rFonts w:ascii="Century Gothic" w:eastAsia="Century Gothic" w:hAnsi="Century Gothic"/>
                <w:b/>
                <w:i/>
                <w:color w:val="000000"/>
                <w:sz w:val="18"/>
              </w:rPr>
              <w:t>of</w:t>
            </w:r>
            <w:r>
              <w:rPr>
                <w:rFonts w:ascii="Century Gothic" w:eastAsia="Century Gothic" w:hAnsi="Century Gothic"/>
                <w:b/>
                <w:i/>
                <w:color w:val="000000"/>
                <w:sz w:val="18"/>
              </w:rPr>
              <w:t xml:space="preserve"> Tirana 2013-2018</w:t>
            </w:r>
          </w:p>
          <w:p w14:paraId="0534FEEF" w14:textId="77777777" w:rsidR="00944423" w:rsidRPr="00143125" w:rsidRDefault="00143125" w:rsidP="00143125">
            <w:pPr>
              <w:pStyle w:val="JobDescription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143125">
              <w:rPr>
                <w:sz w:val="16"/>
                <w:szCs w:val="16"/>
              </w:rPr>
              <w:t>PCEP – Python Certified Entry Level</w:t>
            </w:r>
          </w:p>
          <w:p w14:paraId="7D00B2F0" w14:textId="134B6F7A" w:rsidR="00143125" w:rsidRPr="00143125" w:rsidRDefault="00143125" w:rsidP="00143125">
            <w:pPr>
              <w:pStyle w:val="JobDescription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143125">
              <w:rPr>
                <w:sz w:val="16"/>
                <w:szCs w:val="16"/>
              </w:rPr>
              <w:t>Complete Python Developer in 2023</w:t>
            </w:r>
            <w:r w:rsidR="001622AC">
              <w:rPr>
                <w:sz w:val="16"/>
                <w:szCs w:val="16"/>
              </w:rPr>
              <w:t xml:space="preserve"> - Udemy</w:t>
            </w:r>
          </w:p>
          <w:p w14:paraId="6014CE65" w14:textId="77777777" w:rsidR="00143125" w:rsidRPr="00143125" w:rsidRDefault="00143125" w:rsidP="00143125">
            <w:pPr>
              <w:pStyle w:val="JobDescription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143125">
              <w:rPr>
                <w:sz w:val="16"/>
                <w:szCs w:val="16"/>
              </w:rPr>
              <w:t>The Ultimate SQL Bootcamp – Udemy</w:t>
            </w:r>
          </w:p>
          <w:p w14:paraId="5AAEDD13" w14:textId="09D433BF" w:rsidR="00143125" w:rsidRPr="00F079F2" w:rsidRDefault="001622AC" w:rsidP="00143125">
            <w:pPr>
              <w:pStyle w:val="JobDescription"/>
              <w:numPr>
                <w:ilvl w:val="0"/>
                <w:numId w:val="36"/>
              </w:numPr>
            </w:pPr>
            <w:r>
              <w:rPr>
                <w:sz w:val="16"/>
                <w:szCs w:val="16"/>
              </w:rPr>
              <w:t>Python Mega Course for full stack developers - Udemy</w:t>
            </w:r>
          </w:p>
        </w:tc>
      </w:tr>
      <w:tr w:rsidR="00953E51" w:rsidRPr="00F079F2" w14:paraId="01FC333B" w14:textId="77777777" w:rsidTr="00143125">
        <w:trPr>
          <w:gridAfter w:val="1"/>
          <w:wAfter w:w="20" w:type="dxa"/>
          <w:trHeight w:val="453"/>
        </w:trPr>
        <w:tc>
          <w:tcPr>
            <w:tcW w:w="720" w:type="dxa"/>
            <w:vMerge w:val="restart"/>
          </w:tcPr>
          <w:p w14:paraId="768099E1" w14:textId="45281684" w:rsidR="00953E51" w:rsidRPr="00F079F2" w:rsidRDefault="00953E51" w:rsidP="00143125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Merge w:val="restart"/>
          </w:tcPr>
          <w:p w14:paraId="0ABCB3CF" w14:textId="19894A64" w:rsidR="00953E51" w:rsidRPr="00143125" w:rsidRDefault="00953E51" w:rsidP="00143125">
            <w:pPr>
              <w:pStyle w:val="Heading2"/>
            </w:pPr>
          </w:p>
        </w:tc>
        <w:tc>
          <w:tcPr>
            <w:tcW w:w="360" w:type="dxa"/>
            <w:vMerge/>
          </w:tcPr>
          <w:p w14:paraId="044AC78C" w14:textId="77777777" w:rsidR="00953E51" w:rsidRPr="00F079F2" w:rsidRDefault="00953E51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43D5F3F1" w14:textId="77777777" w:rsidR="00953E51" w:rsidRDefault="00953E51" w:rsidP="00143125">
            <w:pPr>
              <w:pStyle w:val="JobDescription"/>
            </w:pPr>
          </w:p>
        </w:tc>
      </w:tr>
      <w:tr w:rsidR="00953E51" w:rsidRPr="00F079F2" w14:paraId="18178B08" w14:textId="77777777" w:rsidTr="00143125">
        <w:trPr>
          <w:gridAfter w:val="1"/>
          <w:wAfter w:w="20" w:type="dxa"/>
        </w:trPr>
        <w:tc>
          <w:tcPr>
            <w:tcW w:w="720" w:type="dxa"/>
            <w:vMerge/>
          </w:tcPr>
          <w:p w14:paraId="43460745" w14:textId="77777777" w:rsidR="00953E51" w:rsidRPr="00F079F2" w:rsidRDefault="00953E51" w:rsidP="00143125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30" w:type="dxa"/>
            <w:gridSpan w:val="3"/>
            <w:vMerge/>
          </w:tcPr>
          <w:p w14:paraId="7091BBAE" w14:textId="77777777" w:rsidR="00953E51" w:rsidRPr="00F079F2" w:rsidRDefault="00953E51" w:rsidP="00143125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1D9FC59" w14:textId="77777777" w:rsidR="00953E51" w:rsidRPr="00F079F2" w:rsidRDefault="00953E51" w:rsidP="00143125">
            <w:pPr>
              <w:pStyle w:val="Whitetext"/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42B298CE" w14:textId="62A13ACD" w:rsidR="002E4803" w:rsidRPr="002E4803" w:rsidRDefault="002E4803" w:rsidP="002E4803">
            <w:pPr>
              <w:pStyle w:val="Heading1"/>
            </w:pPr>
          </w:p>
        </w:tc>
        <w:tc>
          <w:tcPr>
            <w:tcW w:w="4480" w:type="dxa"/>
            <w:tcBorders>
              <w:bottom w:val="single" w:sz="12" w:space="0" w:color="D14140" w:themeColor="accent1"/>
            </w:tcBorders>
          </w:tcPr>
          <w:p w14:paraId="589CF2B2" w14:textId="77777777" w:rsidR="00953E51" w:rsidRPr="00F079F2" w:rsidRDefault="00953E51" w:rsidP="00143125">
            <w:pPr>
              <w:pStyle w:val="Whitetext"/>
            </w:pPr>
          </w:p>
        </w:tc>
      </w:tr>
      <w:tr w:rsidR="00143125" w:rsidRPr="00F079F2" w14:paraId="04FA177B" w14:textId="77777777" w:rsidTr="00143125">
        <w:trPr>
          <w:gridAfter w:val="2"/>
          <w:wAfter w:w="4500" w:type="dxa"/>
          <w:trHeight w:val="489"/>
        </w:trPr>
        <w:tc>
          <w:tcPr>
            <w:tcW w:w="720" w:type="dxa"/>
            <w:vMerge/>
            <w:tcBorders>
              <w:bottom w:val="nil"/>
            </w:tcBorders>
          </w:tcPr>
          <w:p w14:paraId="5A3D68C1" w14:textId="77777777" w:rsidR="00143125" w:rsidRPr="00F079F2" w:rsidRDefault="00143125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2430" w:type="dxa"/>
            <w:gridSpan w:val="3"/>
            <w:vMerge/>
            <w:tcBorders>
              <w:bottom w:val="nil"/>
            </w:tcBorders>
          </w:tcPr>
          <w:p w14:paraId="00E88C75" w14:textId="77777777" w:rsidR="00143125" w:rsidRPr="00F079F2" w:rsidRDefault="00143125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</w:tcPr>
          <w:p w14:paraId="74611DE5" w14:textId="77777777" w:rsidR="00143125" w:rsidRPr="00F079F2" w:rsidRDefault="00143125" w:rsidP="00143125">
            <w:pPr>
              <w:pStyle w:val="Whitetext"/>
            </w:pPr>
          </w:p>
        </w:tc>
        <w:tc>
          <w:tcPr>
            <w:tcW w:w="2790" w:type="dxa"/>
            <w:gridSpan w:val="3"/>
            <w:vMerge/>
            <w:tcBorders>
              <w:bottom w:val="nil"/>
            </w:tcBorders>
          </w:tcPr>
          <w:p w14:paraId="4CC4DFA4" w14:textId="77777777" w:rsidR="00143125" w:rsidRPr="00F079F2" w:rsidRDefault="00143125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</w:rPr>
            </w:pPr>
          </w:p>
        </w:tc>
      </w:tr>
      <w:tr w:rsidR="009F2248" w:rsidRPr="00F079F2" w14:paraId="202EE802" w14:textId="77777777" w:rsidTr="00143125">
        <w:trPr>
          <w:gridAfter w:val="1"/>
          <w:wAfter w:w="20" w:type="dxa"/>
          <w:trHeight w:val="405"/>
        </w:trPr>
        <w:tc>
          <w:tcPr>
            <w:tcW w:w="720" w:type="dxa"/>
          </w:tcPr>
          <w:p w14:paraId="096372D3" w14:textId="072827E9" w:rsidR="009F2248" w:rsidRPr="00F079F2" w:rsidRDefault="00A01F17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r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  <w:t>\\</w:t>
            </w:r>
            <w:r w:rsidR="009F2248" w:rsidRPr="00F079F2">
              <w:rPr>
                <w:noProof/>
              </w:rPr>
              <w:drawing>
                <wp:inline distT="0" distB="0" distL="0" distR="0" wp14:anchorId="0A3DECD7" wp14:editId="04B3BA8B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14:paraId="4738B16A" w14:textId="77777777" w:rsidR="009F2248" w:rsidRDefault="00000000" w:rsidP="00143125">
            <w:pPr>
              <w:pStyle w:val="Heading2"/>
            </w:pPr>
            <w:sdt>
              <w:sdtPr>
                <w:id w:val="1609540426"/>
                <w:placeholder>
                  <w:docPart w:val="0CF68A579E064C1EBF4ADFA882FB2443"/>
                </w:placeholder>
                <w:temporary/>
                <w:showingPlcHdr/>
                <w15:appearance w15:val="hidden"/>
              </w:sdtPr>
              <w:sdtContent>
                <w:r w:rsidR="00453566" w:rsidRPr="5ADB5689">
                  <w:t>EMAIL</w:t>
                </w:r>
              </w:sdtContent>
            </w:sdt>
          </w:p>
          <w:p w14:paraId="64FB0227" w14:textId="0F07F2F0" w:rsidR="009F2248" w:rsidRPr="00F079F2" w:rsidRDefault="00DC2E7D" w:rsidP="00143125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  <w:r>
              <w:t>Engacuko@gmail.com</w:t>
            </w:r>
          </w:p>
        </w:tc>
        <w:tc>
          <w:tcPr>
            <w:tcW w:w="360" w:type="dxa"/>
            <w:vMerge w:val="restart"/>
          </w:tcPr>
          <w:p w14:paraId="0C8E796C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 w:val="restart"/>
          </w:tcPr>
          <w:p w14:paraId="4881372F" w14:textId="77777777" w:rsidR="009F2248" w:rsidRPr="00EC0F76" w:rsidRDefault="009F2248" w:rsidP="00143125">
            <w:pPr>
              <w:pStyle w:val="ListParagraph"/>
              <w:ind w:left="0"/>
            </w:pPr>
          </w:p>
        </w:tc>
      </w:tr>
      <w:tr w:rsidR="009F2248" w:rsidRPr="00F079F2" w14:paraId="1FA82491" w14:textId="77777777" w:rsidTr="00143125">
        <w:trPr>
          <w:gridAfter w:val="1"/>
          <w:wAfter w:w="20" w:type="dxa"/>
          <w:trHeight w:val="405"/>
        </w:trPr>
        <w:tc>
          <w:tcPr>
            <w:tcW w:w="720" w:type="dxa"/>
          </w:tcPr>
          <w:p w14:paraId="428757B6" w14:textId="77777777" w:rsidR="009F2248" w:rsidRDefault="009F2248" w:rsidP="001431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81014" wp14:editId="165DC834">
                  <wp:extent cx="203200" cy="203200"/>
                  <wp:effectExtent l="0" t="0" r="6350" b="6350"/>
                  <wp:docPr id="147368258" name="Picture 38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14:paraId="5D3CC9CA" w14:textId="77777777" w:rsidR="009F2248" w:rsidRDefault="00000000" w:rsidP="00143125">
            <w:pPr>
              <w:pStyle w:val="Heading2"/>
            </w:pPr>
            <w:sdt>
              <w:sdtPr>
                <w:id w:val="898940907"/>
                <w:placeholder>
                  <w:docPart w:val="484FC1DD744F4F3CA59DC1C14620C0B8"/>
                </w:placeholder>
                <w:temporary/>
                <w:showingPlcHdr/>
                <w15:appearance w15:val="hidden"/>
              </w:sdtPr>
              <w:sdtContent>
                <w:r w:rsidR="00453566" w:rsidRPr="5ADB5689">
                  <w:t>LINKEDIN</w:t>
                </w:r>
              </w:sdtContent>
            </w:sdt>
          </w:p>
          <w:p w14:paraId="00164113" w14:textId="1E88CBD1" w:rsidR="009F2248" w:rsidRPr="5ADB5689" w:rsidRDefault="00DC2E7D" w:rsidP="00143125">
            <w:pPr>
              <w:pStyle w:val="Whitetext"/>
            </w:pPr>
            <w:r w:rsidRPr="00DC2E7D">
              <w:t>https://www.linkedin.com/in/ardit-cuko-764133180/</w:t>
            </w:r>
          </w:p>
        </w:tc>
        <w:tc>
          <w:tcPr>
            <w:tcW w:w="360" w:type="dxa"/>
            <w:vMerge/>
          </w:tcPr>
          <w:p w14:paraId="70CB1E96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3B615289" w14:textId="77777777" w:rsidR="009F2248" w:rsidRPr="00400E88" w:rsidRDefault="009F2248" w:rsidP="00143125">
            <w:pPr>
              <w:pStyle w:val="ListParagraph"/>
              <w:ind w:left="0"/>
              <w:rPr>
                <w:lang w:eastAsia="bg-BG"/>
              </w:rPr>
            </w:pPr>
          </w:p>
        </w:tc>
      </w:tr>
      <w:tr w:rsidR="009F2248" w:rsidRPr="00F079F2" w14:paraId="569412F6" w14:textId="77777777" w:rsidTr="00143125">
        <w:trPr>
          <w:gridAfter w:val="1"/>
          <w:wAfter w:w="20" w:type="dxa"/>
        </w:trPr>
        <w:tc>
          <w:tcPr>
            <w:tcW w:w="3150" w:type="dxa"/>
            <w:gridSpan w:val="4"/>
          </w:tcPr>
          <w:p w14:paraId="5FD549B8" w14:textId="77777777" w:rsidR="00DC2E7D" w:rsidRPr="00DC2E7D" w:rsidRDefault="00DC2E7D" w:rsidP="00143125">
            <w:pPr>
              <w:pStyle w:val="ListParagraph"/>
              <w:numPr>
                <w:ilvl w:val="0"/>
                <w:numId w:val="25"/>
              </w:numPr>
            </w:pPr>
            <w:bookmarkStart w:id="0" w:name="_Hlk22552837"/>
            <w:r w:rsidRPr="00DC2E7D">
              <w:rPr>
                <w:rFonts w:ascii="Century Gothic" w:eastAsia="Century Gothic" w:hAnsi="Century Gothic"/>
                <w:color w:val="FFFFFF" w:themeColor="background1"/>
                <w:w w:val="97"/>
                <w:sz w:val="16"/>
              </w:rPr>
              <w:t xml:space="preserve">PCEP – Python Certified Entry Level </w:t>
            </w:r>
          </w:p>
          <w:p w14:paraId="2A3D82B2" w14:textId="77777777" w:rsidR="00DC2E7D" w:rsidRPr="00DC2E7D" w:rsidRDefault="00DC2E7D" w:rsidP="00143125">
            <w:pPr>
              <w:pStyle w:val="ListParagraph"/>
              <w:numPr>
                <w:ilvl w:val="0"/>
                <w:numId w:val="25"/>
              </w:numPr>
            </w:pPr>
            <w:r w:rsidRPr="00DC2E7D">
              <w:rPr>
                <w:rFonts w:ascii="Century Gothic" w:eastAsia="Century Gothic" w:hAnsi="Century Gothic"/>
                <w:color w:val="FFFFFF" w:themeColor="background1"/>
                <w:w w:val="97"/>
                <w:sz w:val="16"/>
              </w:rPr>
              <w:t xml:space="preserve">Complete Python Developer in 2023 </w:t>
            </w:r>
            <w:r w:rsidRPr="00DC2E7D">
              <w:rPr>
                <w:rFonts w:ascii="Century Gothic" w:eastAsia="Century Gothic" w:hAnsi="Century Gothic"/>
                <w:i/>
                <w:color w:val="FFFFFF" w:themeColor="background1"/>
                <w:w w:val="97"/>
                <w:sz w:val="16"/>
              </w:rPr>
              <w:t xml:space="preserve">(Udemy) </w:t>
            </w:r>
          </w:p>
          <w:p w14:paraId="709A14A2" w14:textId="2554C2B7" w:rsidR="00DC2E7D" w:rsidRPr="00DC2E7D" w:rsidRDefault="00DC2E7D" w:rsidP="00143125">
            <w:pPr>
              <w:pStyle w:val="ListParagraph"/>
              <w:numPr>
                <w:ilvl w:val="0"/>
                <w:numId w:val="25"/>
              </w:numPr>
            </w:pPr>
            <w:r w:rsidRPr="00DC2E7D">
              <w:rPr>
                <w:rFonts w:ascii="Century Gothic" w:eastAsia="Century Gothic" w:hAnsi="Century Gothic"/>
                <w:color w:val="FFFFFF" w:themeColor="background1"/>
                <w:w w:val="97"/>
                <w:sz w:val="16"/>
              </w:rPr>
              <w:t xml:space="preserve">The Ultimate SQL Bootcamp – Udemy </w:t>
            </w:r>
            <w:r w:rsidRPr="00DC2E7D">
              <w:rPr>
                <w:color w:val="FFFFFF" w:themeColor="background1"/>
              </w:rPr>
              <w:br/>
            </w:r>
            <w:r>
              <w:br/>
            </w:r>
            <w:r>
              <w:br/>
            </w:r>
          </w:p>
        </w:tc>
        <w:tc>
          <w:tcPr>
            <w:tcW w:w="360" w:type="dxa"/>
            <w:vMerge/>
          </w:tcPr>
          <w:p w14:paraId="62168296" w14:textId="77777777" w:rsidR="009F2248" w:rsidRPr="00F079F2" w:rsidRDefault="009F2248" w:rsidP="00143125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270" w:type="dxa"/>
            <w:gridSpan w:val="4"/>
            <w:vMerge/>
          </w:tcPr>
          <w:p w14:paraId="149C9886" w14:textId="77777777" w:rsidR="009F2248" w:rsidRPr="00400E88" w:rsidRDefault="009F2248" w:rsidP="00143125">
            <w:pPr>
              <w:pStyle w:val="ListParagraph"/>
              <w:ind w:left="0"/>
              <w:rPr>
                <w:lang w:eastAsia="bg-BG"/>
              </w:rPr>
            </w:pPr>
          </w:p>
        </w:tc>
      </w:tr>
    </w:tbl>
    <w:bookmarkEnd w:id="0"/>
    <w:p w14:paraId="09A84FBF" w14:textId="2C811020" w:rsidR="00CE6104" w:rsidRPr="0006568A" w:rsidRDefault="00143125" w:rsidP="001C169F">
      <w:r>
        <w:br w:type="textWrapping" w:clear="all"/>
      </w:r>
    </w:p>
    <w:sectPr w:rsidR="00CE6104" w:rsidRPr="0006568A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CD386" w14:textId="77777777" w:rsidR="00EA3361" w:rsidRDefault="00EA3361" w:rsidP="0085363C">
      <w:r>
        <w:separator/>
      </w:r>
    </w:p>
  </w:endnote>
  <w:endnote w:type="continuationSeparator" w:id="0">
    <w:p w14:paraId="132EBE0C" w14:textId="77777777" w:rsidR="00EA3361" w:rsidRDefault="00EA3361" w:rsidP="00853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3551F0-CCB9-440C-ABB3-1A6891FE59C5}"/>
    <w:embedBold r:id="rId2" w:fontKey="{F792AA03-9B50-4532-BCF5-5AB846B03C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ADCB699-3AE2-4D13-A7CC-0EEA8A9729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35B5B0-F178-4214-88E1-1E0BA63FB84C}"/>
    <w:embedBold r:id="rId5" w:fontKey="{2226D451-47D7-4183-A778-06D56841BFEA}"/>
    <w:embedItalic r:id="rId6" w:fontKey="{6B556D93-97DC-4120-9780-0B3E90AC7076}"/>
    <w:embedBoldItalic r:id="rId7" w:fontKey="{FB02FE92-D603-47F5-A27E-22B8AD4729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7C2BBBE-0BCA-46D7-B60D-DD1C7F39A50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747297A2-CF74-4581-8804-032A6B32ED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20D6A1A9-E93B-40AE-90D1-3081622DF564}"/>
    <w:embedBold r:id="rId11" w:fontKey="{6526C37D-5162-4F05-9E2C-420404C1145F}"/>
    <w:embedItalic r:id="rId12" w:fontKey="{F1465115-D8DF-4BF3-B50D-C4230D2485F1}"/>
    <w:embedBoldItalic r:id="rId13" w:fontKey="{52B39142-F672-4D1F-BA83-583A21DEF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A9D9" w14:textId="77777777" w:rsidR="00EA3361" w:rsidRDefault="00EA3361" w:rsidP="0085363C">
      <w:r>
        <w:separator/>
      </w:r>
    </w:p>
  </w:footnote>
  <w:footnote w:type="continuationSeparator" w:id="0">
    <w:p w14:paraId="0DBC0152" w14:textId="77777777" w:rsidR="00EA3361" w:rsidRDefault="00EA3361" w:rsidP="00853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D96"/>
    <w:multiLevelType w:val="hybridMultilevel"/>
    <w:tmpl w:val="E9749E68"/>
    <w:lvl w:ilvl="0" w:tplc="F202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BFB29C5"/>
    <w:multiLevelType w:val="hybridMultilevel"/>
    <w:tmpl w:val="46627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1F76278E"/>
    <w:multiLevelType w:val="hybridMultilevel"/>
    <w:tmpl w:val="B27CE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2F600B0"/>
    <w:multiLevelType w:val="hybridMultilevel"/>
    <w:tmpl w:val="BA3AD8B4"/>
    <w:lvl w:ilvl="0" w:tplc="F202D3AE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EA70C1"/>
    <w:multiLevelType w:val="hybridMultilevel"/>
    <w:tmpl w:val="E92E48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28D12A2"/>
    <w:multiLevelType w:val="hybridMultilevel"/>
    <w:tmpl w:val="29122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AA749A9"/>
    <w:multiLevelType w:val="hybridMultilevel"/>
    <w:tmpl w:val="3A9E27A2"/>
    <w:lvl w:ilvl="0" w:tplc="F202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4" w15:restartNumberingAfterBreak="0">
    <w:nsid w:val="3C99067E"/>
    <w:multiLevelType w:val="hybridMultilevel"/>
    <w:tmpl w:val="73C602DA"/>
    <w:lvl w:ilvl="0" w:tplc="F202D3AE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5DA0498"/>
    <w:multiLevelType w:val="hybridMultilevel"/>
    <w:tmpl w:val="BCDCE6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B4F49"/>
    <w:multiLevelType w:val="hybridMultilevel"/>
    <w:tmpl w:val="BB5C32B6"/>
    <w:lvl w:ilvl="0" w:tplc="F202D3AE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97C80"/>
    <w:multiLevelType w:val="hybridMultilevel"/>
    <w:tmpl w:val="FB42B1C4"/>
    <w:lvl w:ilvl="0" w:tplc="F202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D2945"/>
    <w:multiLevelType w:val="hybridMultilevel"/>
    <w:tmpl w:val="FC12C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6F87C3B"/>
    <w:multiLevelType w:val="hybridMultilevel"/>
    <w:tmpl w:val="73340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 w15:restartNumberingAfterBreak="0">
    <w:nsid w:val="74774EEE"/>
    <w:multiLevelType w:val="hybridMultilevel"/>
    <w:tmpl w:val="82B854C6"/>
    <w:lvl w:ilvl="0" w:tplc="F202D3AE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12917"/>
    <w:multiLevelType w:val="hybridMultilevel"/>
    <w:tmpl w:val="3598705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7BF2EE3"/>
    <w:multiLevelType w:val="hybridMultilevel"/>
    <w:tmpl w:val="D082B8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AC351B"/>
    <w:multiLevelType w:val="hybridMultilevel"/>
    <w:tmpl w:val="F4062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3862806">
    <w:abstractNumId w:val="20"/>
  </w:num>
  <w:num w:numId="2" w16cid:durableId="1626420697">
    <w:abstractNumId w:val="15"/>
  </w:num>
  <w:num w:numId="3" w16cid:durableId="308824225">
    <w:abstractNumId w:val="27"/>
  </w:num>
  <w:num w:numId="4" w16cid:durableId="1846557069">
    <w:abstractNumId w:val="21"/>
  </w:num>
  <w:num w:numId="5" w16cid:durableId="641807043">
    <w:abstractNumId w:val="22"/>
  </w:num>
  <w:num w:numId="6" w16cid:durableId="88232521">
    <w:abstractNumId w:val="33"/>
  </w:num>
  <w:num w:numId="7" w16cid:durableId="876625341">
    <w:abstractNumId w:val="12"/>
  </w:num>
  <w:num w:numId="8" w16cid:durableId="1267688316">
    <w:abstractNumId w:val="18"/>
  </w:num>
  <w:num w:numId="9" w16cid:durableId="956645132">
    <w:abstractNumId w:val="31"/>
  </w:num>
  <w:num w:numId="10" w16cid:durableId="502088820">
    <w:abstractNumId w:val="3"/>
  </w:num>
  <w:num w:numId="11" w16cid:durableId="700083295">
    <w:abstractNumId w:val="10"/>
  </w:num>
  <w:num w:numId="12" w16cid:durableId="1978490531">
    <w:abstractNumId w:val="1"/>
  </w:num>
  <w:num w:numId="13" w16cid:durableId="1778863332">
    <w:abstractNumId w:val="4"/>
  </w:num>
  <w:num w:numId="14" w16cid:durableId="1483736289">
    <w:abstractNumId w:val="17"/>
  </w:num>
  <w:num w:numId="15" w16cid:durableId="615716240">
    <w:abstractNumId w:val="16"/>
  </w:num>
  <w:num w:numId="16" w16cid:durableId="13697359">
    <w:abstractNumId w:val="28"/>
  </w:num>
  <w:num w:numId="17" w16cid:durableId="2069642064">
    <w:abstractNumId w:val="6"/>
  </w:num>
  <w:num w:numId="18" w16cid:durableId="718938952">
    <w:abstractNumId w:val="40"/>
  </w:num>
  <w:num w:numId="19" w16cid:durableId="1811828953">
    <w:abstractNumId w:val="32"/>
  </w:num>
  <w:num w:numId="20" w16cid:durableId="89618973">
    <w:abstractNumId w:val="23"/>
  </w:num>
  <w:num w:numId="21" w16cid:durableId="121701702">
    <w:abstractNumId w:val="37"/>
  </w:num>
  <w:num w:numId="22" w16cid:durableId="2097239669">
    <w:abstractNumId w:val="8"/>
  </w:num>
  <w:num w:numId="23" w16cid:durableId="1434351498">
    <w:abstractNumId w:val="30"/>
  </w:num>
  <w:num w:numId="24" w16cid:durableId="151994473">
    <w:abstractNumId w:val="38"/>
  </w:num>
  <w:num w:numId="25" w16cid:durableId="1150056016">
    <w:abstractNumId w:val="7"/>
  </w:num>
  <w:num w:numId="26" w16cid:durableId="1431044867">
    <w:abstractNumId w:val="14"/>
  </w:num>
  <w:num w:numId="27" w16cid:durableId="937064311">
    <w:abstractNumId w:val="24"/>
  </w:num>
  <w:num w:numId="28" w16cid:durableId="1740008900">
    <w:abstractNumId w:val="26"/>
  </w:num>
  <w:num w:numId="29" w16cid:durableId="1347289699">
    <w:abstractNumId w:val="13"/>
  </w:num>
  <w:num w:numId="30" w16cid:durableId="1450510238">
    <w:abstractNumId w:val="34"/>
  </w:num>
  <w:num w:numId="31" w16cid:durableId="1237976914">
    <w:abstractNumId w:val="36"/>
  </w:num>
  <w:num w:numId="32" w16cid:durableId="1624193706">
    <w:abstractNumId w:val="19"/>
  </w:num>
  <w:num w:numId="33" w16cid:durableId="685253310">
    <w:abstractNumId w:val="39"/>
  </w:num>
  <w:num w:numId="34" w16cid:durableId="1973829830">
    <w:abstractNumId w:val="9"/>
  </w:num>
  <w:num w:numId="35" w16cid:durableId="553001580">
    <w:abstractNumId w:val="25"/>
  </w:num>
  <w:num w:numId="36" w16cid:durableId="1302225943">
    <w:abstractNumId w:val="5"/>
  </w:num>
  <w:num w:numId="37" w16cid:durableId="89743636">
    <w:abstractNumId w:val="35"/>
  </w:num>
  <w:num w:numId="38" w16cid:durableId="946502767">
    <w:abstractNumId w:val="0"/>
  </w:num>
  <w:num w:numId="39" w16cid:durableId="2032799531">
    <w:abstractNumId w:val="2"/>
  </w:num>
  <w:num w:numId="40" w16cid:durableId="1898971908">
    <w:abstractNumId w:val="29"/>
  </w:num>
  <w:num w:numId="41" w16cid:durableId="948315616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E7D"/>
    <w:rsid w:val="0004431B"/>
    <w:rsid w:val="00052382"/>
    <w:rsid w:val="00062B92"/>
    <w:rsid w:val="0006568A"/>
    <w:rsid w:val="00076F0F"/>
    <w:rsid w:val="00084253"/>
    <w:rsid w:val="000946A4"/>
    <w:rsid w:val="00097D9F"/>
    <w:rsid w:val="000D1F49"/>
    <w:rsid w:val="000D7228"/>
    <w:rsid w:val="00114F7F"/>
    <w:rsid w:val="0011628D"/>
    <w:rsid w:val="00134884"/>
    <w:rsid w:val="00143125"/>
    <w:rsid w:val="001622AC"/>
    <w:rsid w:val="001727CA"/>
    <w:rsid w:val="00181930"/>
    <w:rsid w:val="00185A73"/>
    <w:rsid w:val="00187D40"/>
    <w:rsid w:val="0019660E"/>
    <w:rsid w:val="001C169F"/>
    <w:rsid w:val="001D6D0A"/>
    <w:rsid w:val="00202962"/>
    <w:rsid w:val="0020364D"/>
    <w:rsid w:val="002336C5"/>
    <w:rsid w:val="00235E00"/>
    <w:rsid w:val="00250099"/>
    <w:rsid w:val="00261E32"/>
    <w:rsid w:val="002666D0"/>
    <w:rsid w:val="002C1B12"/>
    <w:rsid w:val="002C56E6"/>
    <w:rsid w:val="002D39A5"/>
    <w:rsid w:val="002E4803"/>
    <w:rsid w:val="002E4E62"/>
    <w:rsid w:val="00320D69"/>
    <w:rsid w:val="00337774"/>
    <w:rsid w:val="00341570"/>
    <w:rsid w:val="00352E3D"/>
    <w:rsid w:val="003552CB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3F41E9"/>
    <w:rsid w:val="0040090B"/>
    <w:rsid w:val="0040371A"/>
    <w:rsid w:val="00414A31"/>
    <w:rsid w:val="00433F80"/>
    <w:rsid w:val="00453566"/>
    <w:rsid w:val="0046302A"/>
    <w:rsid w:val="00487D2D"/>
    <w:rsid w:val="004A3E0B"/>
    <w:rsid w:val="004D5D62"/>
    <w:rsid w:val="005112D0"/>
    <w:rsid w:val="005117FD"/>
    <w:rsid w:val="00530CF9"/>
    <w:rsid w:val="00531C1F"/>
    <w:rsid w:val="005513D9"/>
    <w:rsid w:val="00553514"/>
    <w:rsid w:val="00575B4E"/>
    <w:rsid w:val="00577E06"/>
    <w:rsid w:val="005964DB"/>
    <w:rsid w:val="005A3BF7"/>
    <w:rsid w:val="005C141A"/>
    <w:rsid w:val="005D349D"/>
    <w:rsid w:val="005D3F41"/>
    <w:rsid w:val="005F0033"/>
    <w:rsid w:val="005F2035"/>
    <w:rsid w:val="005F7990"/>
    <w:rsid w:val="00632608"/>
    <w:rsid w:val="0063739C"/>
    <w:rsid w:val="0064068F"/>
    <w:rsid w:val="00666164"/>
    <w:rsid w:val="006A49DC"/>
    <w:rsid w:val="006C152D"/>
    <w:rsid w:val="006F7713"/>
    <w:rsid w:val="007319F7"/>
    <w:rsid w:val="007520D7"/>
    <w:rsid w:val="00763C21"/>
    <w:rsid w:val="00765AB9"/>
    <w:rsid w:val="00770F25"/>
    <w:rsid w:val="007A35A8"/>
    <w:rsid w:val="007B0A85"/>
    <w:rsid w:val="007C5ECB"/>
    <w:rsid w:val="007C6A52"/>
    <w:rsid w:val="007F4F17"/>
    <w:rsid w:val="00813469"/>
    <w:rsid w:val="0082043E"/>
    <w:rsid w:val="00834772"/>
    <w:rsid w:val="0085363C"/>
    <w:rsid w:val="00873AE7"/>
    <w:rsid w:val="008954EF"/>
    <w:rsid w:val="008D5B16"/>
    <w:rsid w:val="008D69CC"/>
    <w:rsid w:val="008E203A"/>
    <w:rsid w:val="00912231"/>
    <w:rsid w:val="0091229C"/>
    <w:rsid w:val="0091349D"/>
    <w:rsid w:val="0091410E"/>
    <w:rsid w:val="00940E73"/>
    <w:rsid w:val="00944423"/>
    <w:rsid w:val="00953E51"/>
    <w:rsid w:val="0098597D"/>
    <w:rsid w:val="00987A55"/>
    <w:rsid w:val="00991F4B"/>
    <w:rsid w:val="00993F60"/>
    <w:rsid w:val="009C5621"/>
    <w:rsid w:val="009D3230"/>
    <w:rsid w:val="009E3970"/>
    <w:rsid w:val="009E3F07"/>
    <w:rsid w:val="009F2248"/>
    <w:rsid w:val="009F619A"/>
    <w:rsid w:val="009F6DDE"/>
    <w:rsid w:val="009F7C20"/>
    <w:rsid w:val="00A01F17"/>
    <w:rsid w:val="00A2266E"/>
    <w:rsid w:val="00A370A8"/>
    <w:rsid w:val="00A4591C"/>
    <w:rsid w:val="00AD5725"/>
    <w:rsid w:val="00AE106F"/>
    <w:rsid w:val="00AF056A"/>
    <w:rsid w:val="00B04190"/>
    <w:rsid w:val="00B34D8F"/>
    <w:rsid w:val="00B629C0"/>
    <w:rsid w:val="00B62AB7"/>
    <w:rsid w:val="00B845B8"/>
    <w:rsid w:val="00BB1AC0"/>
    <w:rsid w:val="00BB5950"/>
    <w:rsid w:val="00BC4171"/>
    <w:rsid w:val="00BD2739"/>
    <w:rsid w:val="00BD4753"/>
    <w:rsid w:val="00BD5CB1"/>
    <w:rsid w:val="00BE485F"/>
    <w:rsid w:val="00BE62EE"/>
    <w:rsid w:val="00C003BA"/>
    <w:rsid w:val="00C278FE"/>
    <w:rsid w:val="00C43D41"/>
    <w:rsid w:val="00C4481A"/>
    <w:rsid w:val="00C46878"/>
    <w:rsid w:val="00C75B47"/>
    <w:rsid w:val="00C94B21"/>
    <w:rsid w:val="00C978FD"/>
    <w:rsid w:val="00CB4A51"/>
    <w:rsid w:val="00CD4532"/>
    <w:rsid w:val="00CD47B0"/>
    <w:rsid w:val="00CE2C1C"/>
    <w:rsid w:val="00CE6104"/>
    <w:rsid w:val="00CE7918"/>
    <w:rsid w:val="00CF6676"/>
    <w:rsid w:val="00D16163"/>
    <w:rsid w:val="00D62C7C"/>
    <w:rsid w:val="00DB3FAD"/>
    <w:rsid w:val="00DC2E7D"/>
    <w:rsid w:val="00DD1D6F"/>
    <w:rsid w:val="00DF100B"/>
    <w:rsid w:val="00E0124C"/>
    <w:rsid w:val="00E112B8"/>
    <w:rsid w:val="00E55A25"/>
    <w:rsid w:val="00E57909"/>
    <w:rsid w:val="00E61C09"/>
    <w:rsid w:val="00E84BB7"/>
    <w:rsid w:val="00E855A4"/>
    <w:rsid w:val="00EA3361"/>
    <w:rsid w:val="00EB3B58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78C7"/>
    <w:rsid w:val="00F504EC"/>
    <w:rsid w:val="00F57BAB"/>
    <w:rsid w:val="00F7548F"/>
    <w:rsid w:val="00F97EBC"/>
    <w:rsid w:val="00FC7475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5A51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E255B"/>
  </w:style>
  <w:style w:type="paragraph" w:styleId="Heading1">
    <w:name w:val="heading 1"/>
    <w:basedOn w:val="Normal"/>
    <w:link w:val="Heading1Char"/>
    <w:uiPriority w:val="1"/>
    <w:qFormat/>
    <w:rsid w:val="00991F4B"/>
    <w:pPr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FE145A"/>
    <w:pPr>
      <w:keepNext/>
      <w:spacing w:after="0"/>
      <w:outlineLvl w:val="1"/>
    </w:pPr>
    <w:rPr>
      <w:rFonts w:asciiTheme="majorHAnsi" w:hAnsiTheme="majorHAnsi"/>
      <w:b/>
      <w:bCs/>
      <w:color w:val="FFFFFF" w:themeColor="background1"/>
      <w:sz w:val="20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91F4B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FE145A"/>
    <w:rPr>
      <w:rFonts w:asciiTheme="majorHAnsi" w:hAnsiTheme="majorHAnsi"/>
      <w:b/>
      <w:bCs/>
      <w:color w:val="FFFFFF" w:themeColor="background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991F4B"/>
    <w:pPr>
      <w:widowControl w:val="0"/>
      <w:kinsoku w:val="0"/>
      <w:overflowPunct w:val="0"/>
      <w:autoSpaceDE w:val="0"/>
      <w:autoSpaceDN w:val="0"/>
      <w:adjustRightInd w:val="0"/>
    </w:pPr>
    <w:rPr>
      <w:rFonts w:asciiTheme="majorHAnsi" w:eastAsia="Times New Roman" w:hAnsiTheme="majorHAnsi" w:cs="Georgia"/>
      <w:b/>
      <w:bCs/>
      <w:color w:val="D14140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991F4B"/>
    <w:rPr>
      <w:rFonts w:asciiTheme="majorHAnsi" w:eastAsia="Times New Roman" w:hAnsiTheme="majorHAnsi" w:cs="Georgia"/>
      <w:b/>
      <w:bCs/>
      <w:color w:val="D14140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3C7741"/>
    <w:pPr>
      <w:widowControl w:val="0"/>
      <w:kinsoku w:val="0"/>
      <w:overflowPunct w:val="0"/>
      <w:autoSpaceDE w:val="0"/>
      <w:autoSpaceDN w:val="0"/>
      <w:adjustRightInd w:val="0"/>
      <w:spacing w:before="120" w:after="120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7741"/>
    <w:pPr>
      <w:numPr>
        <w:ilvl w:val="1"/>
      </w:numPr>
      <w:jc w:val="center"/>
    </w:pPr>
    <w:rPr>
      <w:rFonts w:asciiTheme="majorHAnsi" w:eastAsiaTheme="minorEastAsia" w:hAnsiTheme="majorHAnsi"/>
      <w:b/>
      <w:color w:val="FFFFFF" w:themeColor="background1"/>
      <w:sz w:val="51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C278FE"/>
    <w:pPr>
      <w:widowControl w:val="0"/>
      <w:autoSpaceDE w:val="0"/>
      <w:autoSpaceDN w:val="0"/>
      <w:adjustRightInd w:val="0"/>
      <w:spacing w:after="0"/>
    </w:pPr>
    <w:rPr>
      <w:rFonts w:eastAsia="Times New Roman" w:cs="Georgia"/>
      <w:sz w:val="18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C7741"/>
    <w:rPr>
      <w:rFonts w:asciiTheme="majorHAnsi" w:eastAsiaTheme="minorEastAsia" w:hAnsiTheme="majorHAnsi"/>
      <w:b/>
      <w:color w:val="FFFFFF" w:themeColor="background1"/>
      <w:sz w:val="51"/>
    </w:rPr>
  </w:style>
  <w:style w:type="paragraph" w:customStyle="1" w:styleId="JobDescription">
    <w:name w:val="Job Description"/>
    <w:basedOn w:val="Normal"/>
    <w:uiPriority w:val="1"/>
    <w:qFormat/>
    <w:rsid w:val="00C278FE"/>
    <w:pPr>
      <w:widowControl w:val="0"/>
      <w:autoSpaceDE w:val="0"/>
      <w:autoSpaceDN w:val="0"/>
      <w:adjustRightInd w:val="0"/>
      <w:spacing w:after="0"/>
    </w:pPr>
    <w:rPr>
      <w:rFonts w:eastAsia="Times New Roman" w:cs="Georgia"/>
    </w:rPr>
  </w:style>
  <w:style w:type="paragraph" w:customStyle="1" w:styleId="Whitetext">
    <w:name w:val="White text"/>
    <w:basedOn w:val="Normal"/>
    <w:next w:val="Normal"/>
    <w:uiPriority w:val="1"/>
    <w:qFormat/>
    <w:rsid w:val="00D62C7C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  <w:sz w:val="18"/>
    </w:rPr>
  </w:style>
  <w:style w:type="character" w:styleId="UnresolvedMention">
    <w:name w:val="Unresolved Mention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E106F"/>
    <w:pPr>
      <w:ind w:left="720"/>
      <w:contextualSpacing/>
    </w:pPr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ithub.com/admac-hub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Engacuko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dit.cuko\AppData\Roaming\Microsoft\Templates\Store%20manager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3B272AD8B64C8FA825D6A86512A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4177-3EFE-4FE0-8318-76167CA3C861}"/>
      </w:docPartPr>
      <w:docPartBody>
        <w:p w:rsidR="005C39B1" w:rsidRDefault="00000000">
          <w:pPr>
            <w:pStyle w:val="C03B272AD8B64C8FA825D6A86512A508"/>
          </w:pPr>
          <w:r w:rsidRPr="00F079F2">
            <w:t>EXPERIENCE</w:t>
          </w:r>
        </w:p>
      </w:docPartBody>
    </w:docPart>
    <w:docPart>
      <w:docPartPr>
        <w:name w:val="2E810C325FF346A58A9419B0066D2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55DC-E0D6-4F9C-91FA-9D5122C1CC4C}"/>
      </w:docPartPr>
      <w:docPartBody>
        <w:p w:rsidR="005C39B1" w:rsidRDefault="00000000">
          <w:pPr>
            <w:pStyle w:val="2E810C325FF346A58A9419B0066D2A91"/>
          </w:pPr>
          <w:r w:rsidRPr="00F079F2">
            <w:t>EDUCATION</w:t>
          </w:r>
        </w:p>
      </w:docPartBody>
    </w:docPart>
    <w:docPart>
      <w:docPartPr>
        <w:name w:val="0CF68A579E064C1EBF4ADFA882FB2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5A973-F010-4B23-A24C-EA30CEC39E92}"/>
      </w:docPartPr>
      <w:docPartBody>
        <w:p w:rsidR="005C39B1" w:rsidRDefault="00000000">
          <w:pPr>
            <w:pStyle w:val="0CF68A579E064C1EBF4ADFA882FB2443"/>
          </w:pPr>
          <w:r w:rsidRPr="5ADB5689">
            <w:t>EMAIL</w:t>
          </w:r>
        </w:p>
      </w:docPartBody>
    </w:docPart>
    <w:docPart>
      <w:docPartPr>
        <w:name w:val="484FC1DD744F4F3CA59DC1C14620C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9A678-7285-4437-855F-EF9DB5A58F14}"/>
      </w:docPartPr>
      <w:docPartBody>
        <w:p w:rsidR="005C39B1" w:rsidRDefault="00000000">
          <w:pPr>
            <w:pStyle w:val="484FC1DD744F4F3CA59DC1C14620C0B8"/>
          </w:pPr>
          <w:r w:rsidRPr="5ADB5689">
            <w:t>LINKEDIN</w:t>
          </w:r>
        </w:p>
      </w:docPartBody>
    </w:docPart>
    <w:docPart>
      <w:docPartPr>
        <w:name w:val="8838EB7BDD61498DAA091E9C4DC2E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0971-A0E6-464F-8225-88A97F5900E9}"/>
      </w:docPartPr>
      <w:docPartBody>
        <w:p w:rsidR="005C39B1" w:rsidRDefault="00EF5D8B" w:rsidP="00EF5D8B">
          <w:pPr>
            <w:pStyle w:val="8838EB7BDD61498DAA091E9C4DC2E888"/>
          </w:pPr>
          <w:r w:rsidRPr="5ADB5689">
            <w:t>ADDRESS</w:t>
          </w:r>
        </w:p>
      </w:docPartBody>
    </w:docPart>
    <w:docPart>
      <w:docPartPr>
        <w:name w:val="244AEF99F9C74E14B6008DDD0F2DC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D8C03-180D-4DA1-A7AC-17AC782A2297}"/>
      </w:docPartPr>
      <w:docPartBody>
        <w:p w:rsidR="005C39B1" w:rsidRDefault="00EF5D8B" w:rsidP="00EF5D8B">
          <w:pPr>
            <w:pStyle w:val="244AEF99F9C74E14B6008DDD0F2DC31B"/>
          </w:pPr>
          <w:r w:rsidRPr="5ADB5689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8B"/>
    <w:rsid w:val="001D10A3"/>
    <w:rsid w:val="002B0E58"/>
    <w:rsid w:val="0030314F"/>
    <w:rsid w:val="00437419"/>
    <w:rsid w:val="005C39B1"/>
    <w:rsid w:val="00AF4A1A"/>
    <w:rsid w:val="00EF5D8B"/>
    <w:rsid w:val="00F8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3B272AD8B64C8FA825D6A86512A508">
    <w:name w:val="C03B272AD8B64C8FA825D6A86512A508"/>
  </w:style>
  <w:style w:type="paragraph" w:customStyle="1" w:styleId="2E810C325FF346A58A9419B0066D2A91">
    <w:name w:val="2E810C325FF346A58A9419B0066D2A91"/>
  </w:style>
  <w:style w:type="paragraph" w:customStyle="1" w:styleId="0CF68A579E064C1EBF4ADFA882FB2443">
    <w:name w:val="0CF68A579E064C1EBF4ADFA882FB2443"/>
  </w:style>
  <w:style w:type="paragraph" w:styleId="ListParagraph">
    <w:name w:val="List Paragraph"/>
    <w:basedOn w:val="Normal"/>
    <w:uiPriority w:val="34"/>
    <w:unhideWhenUsed/>
    <w:qFormat/>
    <w:rsid w:val="00EF5D8B"/>
    <w:pPr>
      <w:spacing w:after="180" w:line="240" w:lineRule="auto"/>
      <w:ind w:left="720"/>
      <w:contextualSpacing/>
    </w:pPr>
    <w:rPr>
      <w:rFonts w:eastAsiaTheme="minorHAnsi"/>
      <w:color w:val="595959" w:themeColor="text1" w:themeTint="A6"/>
    </w:rPr>
  </w:style>
  <w:style w:type="paragraph" w:customStyle="1" w:styleId="484FC1DD744F4F3CA59DC1C14620C0B8">
    <w:name w:val="484FC1DD744F4F3CA59DC1C14620C0B8"/>
  </w:style>
  <w:style w:type="paragraph" w:customStyle="1" w:styleId="8838EB7BDD61498DAA091E9C4DC2E888">
    <w:name w:val="8838EB7BDD61498DAA091E9C4DC2E888"/>
    <w:rsid w:val="00EF5D8B"/>
  </w:style>
  <w:style w:type="paragraph" w:customStyle="1" w:styleId="244AEF99F9C74E14B6008DDD0F2DC31B">
    <w:name w:val="244AEF99F9C74E14B6008DDD0F2DC31B"/>
    <w:rsid w:val="00EF5D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  <Background xmlns="71af3243-3dd4-4a8d-8c0d-dd76da1f02a5">false</Backgroun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23D157-3DC5-458D-8EC1-53C2D9CDE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C4F5BF-FEEA-4902-9662-6F6EFD6857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24181DC-939D-4A15-9996-7CE086783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Store manager resume.dotx</Template>
  <TotalTime>0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2023-05-26T16:45:00Z</dcterms:created>
  <dcterms:modified xsi:type="dcterms:W3CDTF">2023-06-05T02:29:00Z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